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63F64" w14:textId="77777777" w:rsidR="00707258" w:rsidRDefault="00707258" w:rsidP="00707258"/>
    <w:p w14:paraId="35DACFDF" w14:textId="6F2E69AD" w:rsidR="00707258" w:rsidRDefault="00707258" w:rsidP="00707258">
      <w:pPr>
        <w:jc w:val="center"/>
      </w:pPr>
      <w:r>
        <w:t xml:space="preserve">Quarterly Report: </w:t>
      </w:r>
      <w:r w:rsidR="0078260E">
        <w:t>May 1</w:t>
      </w:r>
      <w:r>
        <w:t>, 2024 - June 30, 2024</w:t>
      </w:r>
    </w:p>
    <w:p w14:paraId="364D4756" w14:textId="5989BA04" w:rsidR="00707258" w:rsidRDefault="00707258" w:rsidP="00707258">
      <w:pPr>
        <w:jc w:val="center"/>
      </w:pPr>
      <w:r>
        <w:t>Soy Aquaculture Alliance</w:t>
      </w:r>
    </w:p>
    <w:p w14:paraId="25EEA78B" w14:textId="77777777" w:rsidR="0078260E" w:rsidRDefault="0078260E" w:rsidP="00707258">
      <w:pPr>
        <w:jc w:val="center"/>
      </w:pPr>
    </w:p>
    <w:p w14:paraId="2665711C" w14:textId="725314E7" w:rsidR="00707258" w:rsidRDefault="00707258" w:rsidP="00707258">
      <w:r w:rsidRPr="00707258">
        <w:rPr>
          <w:b/>
          <w:bCs/>
        </w:rPr>
        <w:t>Project Title:</w:t>
      </w:r>
      <w:r>
        <w:t xml:space="preserve"> Improved Characterization of Soybean Meal Induced Enteritis Using Machine Learning Automation and Standardization to Score Distal Intestinal Histology Slides</w:t>
      </w:r>
    </w:p>
    <w:p w14:paraId="1CB10382" w14:textId="77777777" w:rsidR="00707258" w:rsidRDefault="00707258" w:rsidP="00707258"/>
    <w:p w14:paraId="4DE05EE1" w14:textId="029E415D" w:rsidR="00707258" w:rsidRDefault="00707258" w:rsidP="00707258">
      <w:r w:rsidRPr="00707258">
        <w:rPr>
          <w:b/>
          <w:bCs/>
        </w:rPr>
        <w:t>Principal Investigator:</w:t>
      </w:r>
      <w:r>
        <w:t xml:space="preserve"> Dr. Jacob Bledsoe  </w:t>
      </w:r>
    </w:p>
    <w:p w14:paraId="33A4B09C" w14:textId="0C3E2B82" w:rsidR="00707258" w:rsidRDefault="00707258" w:rsidP="00707258">
      <w:r w:rsidRPr="00707258">
        <w:rPr>
          <w:b/>
          <w:bCs/>
        </w:rPr>
        <w:t>Lead Research Scientist:</w:t>
      </w:r>
      <w:r>
        <w:t xml:space="preserve"> Dr. Nathan Redman  </w:t>
      </w:r>
    </w:p>
    <w:p w14:paraId="50182677" w14:textId="2A2CBFF4" w:rsidR="00707258" w:rsidRDefault="00707258" w:rsidP="00707258">
      <w:r w:rsidRPr="00707258">
        <w:rPr>
          <w:b/>
          <w:bCs/>
        </w:rPr>
        <w:t>Organization:</w:t>
      </w:r>
      <w:r>
        <w:t xml:space="preserve"> University of Idaho</w:t>
      </w:r>
    </w:p>
    <w:p w14:paraId="7DADD6A9" w14:textId="79ACD4A0" w:rsidR="00707258" w:rsidRDefault="00707258" w:rsidP="00707258">
      <w:r w:rsidRPr="00707258">
        <w:rPr>
          <w:b/>
          <w:bCs/>
        </w:rPr>
        <w:t>Project Code:</w:t>
      </w:r>
      <w:r>
        <w:t xml:space="preserve"> </w:t>
      </w:r>
      <w:r w:rsidRPr="00707258">
        <w:t>44223</w:t>
      </w:r>
    </w:p>
    <w:p w14:paraId="49887C3F" w14:textId="77777777" w:rsidR="00707258" w:rsidRDefault="00707258" w:rsidP="00707258"/>
    <w:p w14:paraId="14134EA3" w14:textId="7902022E" w:rsidR="00707258" w:rsidRPr="0078260E" w:rsidRDefault="00707258" w:rsidP="00707258">
      <w:pPr>
        <w:rPr>
          <w:b/>
          <w:bCs/>
        </w:rPr>
      </w:pPr>
      <w:r w:rsidRPr="0078260E">
        <w:rPr>
          <w:b/>
          <w:bCs/>
        </w:rPr>
        <w:t>Executive Summary</w:t>
      </w:r>
    </w:p>
    <w:p w14:paraId="43BC7D36" w14:textId="730BD381" w:rsidR="00707258" w:rsidRDefault="00707258" w:rsidP="00707258">
      <w:r>
        <w:t xml:space="preserve">The project, aimed at developing a machine-learning model to score distal intestinal histology slides for soybean meal-induced enteritis, </w:t>
      </w:r>
      <w:r>
        <w:t xml:space="preserve">was initial intended to </w:t>
      </w:r>
      <w:r>
        <w:t>officially commence on April 1, 2024</w:t>
      </w:r>
      <w:r>
        <w:t>; however, d</w:t>
      </w:r>
      <w:r>
        <w:t xml:space="preserve">ue to administrative delays, the contract was not signed until May 20, </w:t>
      </w:r>
      <w:proofErr w:type="gramStart"/>
      <w:r>
        <w:t>2024</w:t>
      </w:r>
      <w:proofErr w:type="gramEnd"/>
      <w:r>
        <w:t xml:space="preserve"> and a formal start date of May 1, 2024 was request</w:t>
      </w:r>
      <w:r>
        <w:t>. Despite th</w:t>
      </w:r>
      <w:r>
        <w:t>ese delays</w:t>
      </w:r>
      <w:r>
        <w:t xml:space="preserve">, significant progress was made in </w:t>
      </w:r>
      <w:r>
        <w:t>these initial months of the project</w:t>
      </w:r>
      <w:r>
        <w:t xml:space="preserve">, with a focus on algorithm development and initial model </w:t>
      </w:r>
      <w:r>
        <w:t>construction</w:t>
      </w:r>
      <w:r>
        <w:t>.</w:t>
      </w:r>
    </w:p>
    <w:p w14:paraId="311C4AB9" w14:textId="77777777" w:rsidR="00707258" w:rsidRDefault="00707258" w:rsidP="00707258"/>
    <w:p w14:paraId="256B6756" w14:textId="14FBDCDF" w:rsidR="00707258" w:rsidRPr="0078260E" w:rsidRDefault="0078260E" w:rsidP="00707258">
      <w:pPr>
        <w:rPr>
          <w:b/>
          <w:bCs/>
        </w:rPr>
      </w:pPr>
      <w:r>
        <w:rPr>
          <w:b/>
          <w:bCs/>
        </w:rPr>
        <w:t xml:space="preserve">Q1 </w:t>
      </w:r>
      <w:r w:rsidR="00707258" w:rsidRPr="0078260E">
        <w:rPr>
          <w:b/>
          <w:bCs/>
        </w:rPr>
        <w:t>Project Activities and Achievements</w:t>
      </w:r>
    </w:p>
    <w:p w14:paraId="246816B3" w14:textId="77777777" w:rsidR="00707258" w:rsidRDefault="00707258" w:rsidP="00707258"/>
    <w:p w14:paraId="483B9D4E" w14:textId="7786A9C7" w:rsidR="00707258" w:rsidRDefault="00707258" w:rsidP="00707258">
      <w:r>
        <w:t>1. Meetings and Planning:</w:t>
      </w:r>
    </w:p>
    <w:p w14:paraId="320E8FBB" w14:textId="77777777" w:rsidR="00707258" w:rsidRDefault="00707258" w:rsidP="00707258">
      <w:r>
        <w:t xml:space="preserve">   - Dr. Jacob Bledsoe and Dr. Nathan Redman held multiple sessions to outline the construction of the </w:t>
      </w:r>
      <w:proofErr w:type="spellStart"/>
      <w:r>
        <w:t>ResNet</w:t>
      </w:r>
      <w:proofErr w:type="spellEnd"/>
      <w:r>
        <w:t xml:space="preserve"> algorithm and the sourcing of necessary histology slides.</w:t>
      </w:r>
    </w:p>
    <w:p w14:paraId="73ACBCF7" w14:textId="77777777" w:rsidR="00707258" w:rsidRDefault="00707258" w:rsidP="00707258">
      <w:r>
        <w:t xml:space="preserve">   - A pivotal 2-hour meeting involving the Project PI, Dr. Nathan Redman, and machine learning expert Anita </w:t>
      </w:r>
      <w:proofErr w:type="spellStart"/>
      <w:r>
        <w:t>Juhong</w:t>
      </w:r>
      <w:proofErr w:type="spellEnd"/>
      <w:r>
        <w:t xml:space="preserve"> occurred on May 25th. This meeting focused on determining the optimal parameters for constructing the </w:t>
      </w:r>
      <w:proofErr w:type="spellStart"/>
      <w:r>
        <w:t>ResNes</w:t>
      </w:r>
      <w:proofErr w:type="spellEnd"/>
      <w:r>
        <w:t xml:space="preserve"> analysis network, crucial for the project's success.</w:t>
      </w:r>
    </w:p>
    <w:p w14:paraId="44DA4D3C" w14:textId="77777777" w:rsidR="00707258" w:rsidRDefault="00707258" w:rsidP="00707258"/>
    <w:p w14:paraId="05D1DA3B" w14:textId="2D3A8D41" w:rsidR="00707258" w:rsidRDefault="00707258" w:rsidP="00707258">
      <w:r>
        <w:t>2. Development and Scripting of Neural Network:</w:t>
      </w:r>
    </w:p>
    <w:p w14:paraId="5EADBE55" w14:textId="3E4FBB3F" w:rsidR="00707258" w:rsidRDefault="00707258" w:rsidP="00707258">
      <w:r>
        <w:t xml:space="preserve"> The team, led by Dr. Nathan Redman, successfully developed and scripted version 1.1 of a </w:t>
      </w:r>
      <w:proofErr w:type="spellStart"/>
      <w:r>
        <w:t>ResNet</w:t>
      </w:r>
      <w:proofErr w:type="spellEnd"/>
      <w:r>
        <w:t xml:space="preserve">-style architecture neural network utilizing the </w:t>
      </w:r>
      <w:proofErr w:type="spellStart"/>
      <w:r>
        <w:t>PyTorch</w:t>
      </w:r>
      <w:proofErr w:type="spellEnd"/>
      <w:r>
        <w:t xml:space="preserve"> framework. This version includes advanced features such as cross-entropy loss and a resource management CUDA module, ensuring efficient processing and management of computing resources.</w:t>
      </w:r>
    </w:p>
    <w:p w14:paraId="4A6BA5DC" w14:textId="77777777" w:rsidR="00707258" w:rsidRDefault="00707258" w:rsidP="00707258"/>
    <w:p w14:paraId="1EC6C0BD" w14:textId="38BB52C2" w:rsidR="00707258" w:rsidRDefault="00707258" w:rsidP="00707258">
      <w:r>
        <w:t>3. Image Preprocessing Development:</w:t>
      </w:r>
    </w:p>
    <w:p w14:paraId="49DCE801" w14:textId="37B0FA6B" w:rsidR="00707258" w:rsidRDefault="00707258" w:rsidP="00707258">
      <w:r>
        <w:t xml:space="preserve">Dr. Nathan Redman has begun initial scripting and development of </w:t>
      </w:r>
      <w:r>
        <w:t>the image preprocessing module, crucial for preparing raw histology slide data for neural network analysis. Utilizing Python Image Library and OpenCV, this module ensures that the raw image data are appropriately formatted</w:t>
      </w:r>
      <w:r>
        <w:t xml:space="preserve"> to be optimized</w:t>
      </w:r>
      <w:r>
        <w:t xml:space="preserve"> </w:t>
      </w:r>
      <w:r>
        <w:t>for</w:t>
      </w:r>
      <w:r>
        <w:t xml:space="preserve"> input</w:t>
      </w:r>
      <w:r>
        <w:t xml:space="preserve"> into the </w:t>
      </w:r>
      <w:r>
        <w:t>neural network.</w:t>
      </w:r>
    </w:p>
    <w:p w14:paraId="3ABD43EF" w14:textId="77777777" w:rsidR="00707258" w:rsidRDefault="00707258" w:rsidP="00707258"/>
    <w:p w14:paraId="334ADA5E" w14:textId="7E788C9B" w:rsidR="0078260E" w:rsidRDefault="00707258" w:rsidP="0078260E">
      <w:r>
        <w:t>4. Collaboration</w:t>
      </w:r>
      <w:r w:rsidR="0078260E">
        <w:t xml:space="preserve"> </w:t>
      </w:r>
      <w:r>
        <w:t>Changes:</w:t>
      </w:r>
    </w:p>
    <w:p w14:paraId="07DF0DF0" w14:textId="0DF5ED9B" w:rsidR="00707258" w:rsidRDefault="00707258" w:rsidP="0078260E">
      <w:r>
        <w:lastRenderedPageBreak/>
        <w:t xml:space="preserve">Dr. Liam </w:t>
      </w:r>
      <w:proofErr w:type="spellStart"/>
      <w:r>
        <w:t>Neiswanger</w:t>
      </w:r>
      <w:proofErr w:type="spellEnd"/>
      <w:r>
        <w:t>-Broughton</w:t>
      </w:r>
      <w:r w:rsidR="0078260E">
        <w:t xml:space="preserve"> of Washington State University </w:t>
      </w:r>
      <w:r>
        <w:t xml:space="preserve">had initially agreed to participate as a collaborating </w:t>
      </w:r>
      <w:proofErr w:type="gramStart"/>
      <w:r>
        <w:t>histopathologist,</w:t>
      </w:r>
      <w:r w:rsidR="0078260E">
        <w:t xml:space="preserve"> but</w:t>
      </w:r>
      <w:proofErr w:type="gramEnd"/>
      <w:r w:rsidR="0078260E">
        <w:t xml:space="preserve"> has</w:t>
      </w:r>
      <w:r>
        <w:t xml:space="preserve"> had to step </w:t>
      </w:r>
      <w:r w:rsidR="0078260E">
        <w:t>away</w:t>
      </w:r>
      <w:r>
        <w:t xml:space="preserve"> from the project. Discussions are currently underway with other potential histopathologists to assist with the manual ground-truth scoring of histological slides, a critical component for training our model.</w:t>
      </w:r>
    </w:p>
    <w:p w14:paraId="13266910" w14:textId="77777777" w:rsidR="00707258" w:rsidRDefault="00707258" w:rsidP="00707258"/>
    <w:p w14:paraId="4399391E" w14:textId="2D2C5FE7" w:rsidR="00707258" w:rsidRDefault="00707258" w:rsidP="00707258">
      <w:r>
        <w:t>Challenges and Adjustments</w:t>
      </w:r>
    </w:p>
    <w:p w14:paraId="6831177A" w14:textId="78A1FCC9" w:rsidR="00707258" w:rsidRDefault="00707258" w:rsidP="00707258">
      <w:r>
        <w:t>The delayed formal signing of the project contract posed initial administrative challenges; however, the team adapted quickly, ensuring that project milestones remained on track. The unexpected withdrawal of Dr. Broughton</w:t>
      </w:r>
      <w:r w:rsidR="0078260E">
        <w:t>-</w:t>
      </w:r>
      <w:proofErr w:type="spellStart"/>
      <w:r w:rsidR="0078260E">
        <w:t>Neiswanger</w:t>
      </w:r>
      <w:proofErr w:type="spellEnd"/>
      <w:r>
        <w:t xml:space="preserve"> necessitated a search for additional expertise, which is currently being addressed to minimize impact on the project timeline.</w:t>
      </w:r>
    </w:p>
    <w:p w14:paraId="3E5E8C85" w14:textId="77777777" w:rsidR="00707258" w:rsidRDefault="00707258" w:rsidP="00707258"/>
    <w:p w14:paraId="4C41A50E" w14:textId="39EE5DD9" w:rsidR="00707258" w:rsidRPr="0078260E" w:rsidRDefault="00F07152" w:rsidP="00707258">
      <w:pPr>
        <w:rPr>
          <w:b/>
          <w:bCs/>
        </w:rPr>
      </w:pPr>
      <w:r>
        <w:rPr>
          <w:b/>
          <w:bCs/>
        </w:rPr>
        <w:t>Next</w:t>
      </w:r>
      <w:r w:rsidR="00707258" w:rsidRPr="0078260E">
        <w:rPr>
          <w:b/>
          <w:bCs/>
        </w:rPr>
        <w:t xml:space="preserve"> Steps</w:t>
      </w:r>
    </w:p>
    <w:p w14:paraId="0D65E2A8" w14:textId="77777777" w:rsidR="00707258" w:rsidRDefault="00707258" w:rsidP="00F07152">
      <w:pPr>
        <w:contextualSpacing/>
      </w:pPr>
      <w:r>
        <w:t>For the upcoming quarter, the focus will be on:</w:t>
      </w:r>
    </w:p>
    <w:p w14:paraId="18B4EEF9" w14:textId="637D23B3" w:rsidR="00707258" w:rsidRDefault="00707258" w:rsidP="00F07152">
      <w:pPr>
        <w:pStyle w:val="ListParagraph"/>
        <w:numPr>
          <w:ilvl w:val="0"/>
          <w:numId w:val="19"/>
        </w:numPr>
        <w:ind w:left="360"/>
        <w:contextualSpacing/>
      </w:pPr>
      <w:r>
        <w:t>Finalizing collaborations with new histopathologists.</w:t>
      </w:r>
    </w:p>
    <w:p w14:paraId="704072D0" w14:textId="7C4AA9E2" w:rsidR="00707258" w:rsidRDefault="00707258" w:rsidP="00F07152">
      <w:pPr>
        <w:pStyle w:val="ListParagraph"/>
        <w:numPr>
          <w:ilvl w:val="0"/>
          <w:numId w:val="19"/>
        </w:numPr>
        <w:ind w:left="360"/>
        <w:contextualSpacing/>
      </w:pPr>
      <w:r>
        <w:t>Beginning the collection and preprocessing of histology slides as per the project timeline.</w:t>
      </w:r>
    </w:p>
    <w:p w14:paraId="738183C7" w14:textId="39E77692" w:rsidR="00707258" w:rsidRDefault="00707258" w:rsidP="00F07152">
      <w:pPr>
        <w:pStyle w:val="ListParagraph"/>
        <w:numPr>
          <w:ilvl w:val="0"/>
          <w:numId w:val="19"/>
        </w:numPr>
        <w:ind w:left="360"/>
        <w:contextualSpacing/>
      </w:pPr>
      <w:r>
        <w:t>Further refining and testing of the neural network model to ensure robustness and accuracy.</w:t>
      </w:r>
    </w:p>
    <w:p w14:paraId="4AA970FD" w14:textId="77777777" w:rsidR="00707258" w:rsidRDefault="00707258" w:rsidP="00707258"/>
    <w:p w14:paraId="7437243E" w14:textId="62E815C7" w:rsidR="00AC1F0A" w:rsidRDefault="00AC1F0A" w:rsidP="00707258"/>
    <w:sectPr w:rsidR="00AC1F0A" w:rsidSect="007653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1336D"/>
    <w:multiLevelType w:val="multilevel"/>
    <w:tmpl w:val="3C90C29A"/>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6F482B"/>
    <w:multiLevelType w:val="multilevel"/>
    <w:tmpl w:val="C2280B76"/>
    <w:lvl w:ilvl="0">
      <w:start w:val="2"/>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507D12"/>
    <w:multiLevelType w:val="multilevel"/>
    <w:tmpl w:val="EE082C42"/>
    <w:lvl w:ilvl="0">
      <w:start w:val="2"/>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2D65A3"/>
    <w:multiLevelType w:val="multilevel"/>
    <w:tmpl w:val="BEC63644"/>
    <w:lvl w:ilvl="0">
      <w:start w:val="1"/>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1F0A0D"/>
    <w:multiLevelType w:val="multilevel"/>
    <w:tmpl w:val="8892E3D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A15758"/>
    <w:multiLevelType w:val="multilevel"/>
    <w:tmpl w:val="01684D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8754B01"/>
    <w:multiLevelType w:val="multilevel"/>
    <w:tmpl w:val="5FEEC250"/>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0D7FC4"/>
    <w:multiLevelType w:val="multilevel"/>
    <w:tmpl w:val="BC1CFA06"/>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3E56CC"/>
    <w:multiLevelType w:val="multilevel"/>
    <w:tmpl w:val="3CAC1098"/>
    <w:lvl w:ilvl="0">
      <w:start w:val="2"/>
      <w:numFmt w:val="decimal"/>
      <w:lvlText w:val="%1."/>
      <w:lvlJc w:val="left"/>
      <w:pPr>
        <w:tabs>
          <w:tab w:val="num" w:pos="720"/>
        </w:tabs>
        <w:ind w:left="720" w:hanging="360"/>
      </w:pPr>
    </w:lvl>
    <w:lvl w:ilvl="1">
      <w:start w:val="5"/>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E611C15"/>
    <w:multiLevelType w:val="multilevel"/>
    <w:tmpl w:val="22DCA4B4"/>
    <w:lvl w:ilvl="0">
      <w:start w:val="2"/>
      <w:numFmt w:val="decimal"/>
      <w:lvlText w:val="%1."/>
      <w:lvlJc w:val="left"/>
      <w:pPr>
        <w:tabs>
          <w:tab w:val="num" w:pos="720"/>
        </w:tabs>
        <w:ind w:left="720" w:hanging="360"/>
      </w:pPr>
    </w:lvl>
    <w:lvl w:ilvl="1">
      <w:start w:val="6"/>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562643B"/>
    <w:multiLevelType w:val="hybridMultilevel"/>
    <w:tmpl w:val="06C2A5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5470CB"/>
    <w:multiLevelType w:val="multilevel"/>
    <w:tmpl w:val="C040E37C"/>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D94C30"/>
    <w:multiLevelType w:val="multilevel"/>
    <w:tmpl w:val="0E648430"/>
    <w:lvl w:ilvl="0">
      <w:start w:val="2"/>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830D9E"/>
    <w:multiLevelType w:val="multilevel"/>
    <w:tmpl w:val="2CD08F1A"/>
    <w:lvl w:ilvl="0">
      <w:start w:val="2"/>
      <w:numFmt w:val="decimal"/>
      <w:lvlText w:val="%1."/>
      <w:lvlJc w:val="left"/>
      <w:pPr>
        <w:tabs>
          <w:tab w:val="num" w:pos="720"/>
        </w:tabs>
        <w:ind w:left="720" w:hanging="360"/>
      </w:pPr>
    </w:lvl>
    <w:lvl w:ilvl="1">
      <w:start w:val="5"/>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7678FB"/>
    <w:multiLevelType w:val="hybridMultilevel"/>
    <w:tmpl w:val="FCF27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393E07"/>
    <w:multiLevelType w:val="multilevel"/>
    <w:tmpl w:val="934EC0E8"/>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B6A1E40"/>
    <w:multiLevelType w:val="multilevel"/>
    <w:tmpl w:val="7AE62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194298"/>
    <w:multiLevelType w:val="multilevel"/>
    <w:tmpl w:val="E59663AE"/>
    <w:lvl w:ilvl="0">
      <w:start w:val="1"/>
      <w:numFmt w:val="decimal"/>
      <w:lvlText w:val="%1."/>
      <w:lvlJc w:val="left"/>
      <w:pPr>
        <w:tabs>
          <w:tab w:val="num" w:pos="720"/>
        </w:tabs>
        <w:ind w:left="720" w:hanging="360"/>
      </w:pPr>
    </w:lvl>
    <w:lvl w:ilvl="1">
      <w:start w:val="5"/>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0110E2D"/>
    <w:multiLevelType w:val="multilevel"/>
    <w:tmpl w:val="06320A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C297E89"/>
    <w:multiLevelType w:val="multilevel"/>
    <w:tmpl w:val="634E0B2E"/>
    <w:lvl w:ilvl="0">
      <w:start w:val="1"/>
      <w:numFmt w:val="decimal"/>
      <w:lvlText w:val="%1."/>
      <w:lvlJc w:val="left"/>
      <w:pPr>
        <w:tabs>
          <w:tab w:val="num" w:pos="720"/>
        </w:tabs>
        <w:ind w:left="720" w:hanging="360"/>
      </w:pPr>
    </w:lvl>
    <w:lvl w:ilvl="1">
      <w:start w:val="4"/>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57567210">
    <w:abstractNumId w:val="4"/>
  </w:num>
  <w:num w:numId="2" w16cid:durableId="724375078">
    <w:abstractNumId w:val="17"/>
  </w:num>
  <w:num w:numId="3" w16cid:durableId="1814634438">
    <w:abstractNumId w:val="15"/>
  </w:num>
  <w:num w:numId="4" w16cid:durableId="675695975">
    <w:abstractNumId w:val="18"/>
  </w:num>
  <w:num w:numId="5" w16cid:durableId="539561964">
    <w:abstractNumId w:val="3"/>
  </w:num>
  <w:num w:numId="6" w16cid:durableId="316423133">
    <w:abstractNumId w:val="19"/>
  </w:num>
  <w:num w:numId="7" w16cid:durableId="1218474367">
    <w:abstractNumId w:val="0"/>
  </w:num>
  <w:num w:numId="8" w16cid:durableId="1890536389">
    <w:abstractNumId w:val="1"/>
  </w:num>
  <w:num w:numId="9" w16cid:durableId="2089111369">
    <w:abstractNumId w:val="12"/>
  </w:num>
  <w:num w:numId="10" w16cid:durableId="2090731714">
    <w:abstractNumId w:val="8"/>
  </w:num>
  <w:num w:numId="11" w16cid:durableId="715005210">
    <w:abstractNumId w:val="9"/>
  </w:num>
  <w:num w:numId="12" w16cid:durableId="561452252">
    <w:abstractNumId w:val="16"/>
  </w:num>
  <w:num w:numId="13" w16cid:durableId="1700426051">
    <w:abstractNumId w:val="5"/>
  </w:num>
  <w:num w:numId="14" w16cid:durableId="1747075151">
    <w:abstractNumId w:val="6"/>
  </w:num>
  <w:num w:numId="15" w16cid:durableId="1490637618">
    <w:abstractNumId w:val="2"/>
  </w:num>
  <w:num w:numId="16" w16cid:durableId="1934589398">
    <w:abstractNumId w:val="13"/>
  </w:num>
  <w:num w:numId="17" w16cid:durableId="1080450400">
    <w:abstractNumId w:val="7"/>
  </w:num>
  <w:num w:numId="18" w16cid:durableId="1740515348">
    <w:abstractNumId w:val="11"/>
  </w:num>
  <w:num w:numId="19" w16cid:durableId="699742880">
    <w:abstractNumId w:val="10"/>
  </w:num>
  <w:num w:numId="20" w16cid:durableId="19581775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258"/>
    <w:rsid w:val="0000346F"/>
    <w:rsid w:val="00006DE7"/>
    <w:rsid w:val="00010618"/>
    <w:rsid w:val="00021106"/>
    <w:rsid w:val="000239D3"/>
    <w:rsid w:val="00025A44"/>
    <w:rsid w:val="000274CF"/>
    <w:rsid w:val="000301C8"/>
    <w:rsid w:val="00037CB8"/>
    <w:rsid w:val="00051B3B"/>
    <w:rsid w:val="0006464B"/>
    <w:rsid w:val="000714F6"/>
    <w:rsid w:val="00073C28"/>
    <w:rsid w:val="00074B84"/>
    <w:rsid w:val="0008287A"/>
    <w:rsid w:val="00093F06"/>
    <w:rsid w:val="00094DE0"/>
    <w:rsid w:val="000A0A91"/>
    <w:rsid w:val="000A48F0"/>
    <w:rsid w:val="000B32A9"/>
    <w:rsid w:val="000D0EC6"/>
    <w:rsid w:val="000D6FB1"/>
    <w:rsid w:val="000F0309"/>
    <w:rsid w:val="000F1891"/>
    <w:rsid w:val="000F4E3F"/>
    <w:rsid w:val="001005FF"/>
    <w:rsid w:val="00116DDF"/>
    <w:rsid w:val="00117BB1"/>
    <w:rsid w:val="00125F4C"/>
    <w:rsid w:val="00143682"/>
    <w:rsid w:val="00151503"/>
    <w:rsid w:val="00152659"/>
    <w:rsid w:val="00154C95"/>
    <w:rsid w:val="00163554"/>
    <w:rsid w:val="001762C0"/>
    <w:rsid w:val="00183D2F"/>
    <w:rsid w:val="001848A4"/>
    <w:rsid w:val="00185423"/>
    <w:rsid w:val="00186B70"/>
    <w:rsid w:val="001B16C9"/>
    <w:rsid w:val="001B3228"/>
    <w:rsid w:val="001C072D"/>
    <w:rsid w:val="001C29AF"/>
    <w:rsid w:val="001E0443"/>
    <w:rsid w:val="001E1B6D"/>
    <w:rsid w:val="001F01AB"/>
    <w:rsid w:val="001F5286"/>
    <w:rsid w:val="0021049E"/>
    <w:rsid w:val="002161E0"/>
    <w:rsid w:val="00224076"/>
    <w:rsid w:val="00234BE9"/>
    <w:rsid w:val="002361F2"/>
    <w:rsid w:val="0024675C"/>
    <w:rsid w:val="0025616A"/>
    <w:rsid w:val="00260365"/>
    <w:rsid w:val="00294315"/>
    <w:rsid w:val="002A0FA3"/>
    <w:rsid w:val="002A7374"/>
    <w:rsid w:val="002D6A61"/>
    <w:rsid w:val="002E5AAC"/>
    <w:rsid w:val="002F0069"/>
    <w:rsid w:val="002F06E0"/>
    <w:rsid w:val="003118E3"/>
    <w:rsid w:val="0032416C"/>
    <w:rsid w:val="00333DED"/>
    <w:rsid w:val="003519E0"/>
    <w:rsid w:val="0035326F"/>
    <w:rsid w:val="00357F57"/>
    <w:rsid w:val="0036539A"/>
    <w:rsid w:val="00372937"/>
    <w:rsid w:val="00376E54"/>
    <w:rsid w:val="0038161B"/>
    <w:rsid w:val="00385499"/>
    <w:rsid w:val="00390EE7"/>
    <w:rsid w:val="00395DCE"/>
    <w:rsid w:val="003A5A11"/>
    <w:rsid w:val="003D0BBB"/>
    <w:rsid w:val="003E018C"/>
    <w:rsid w:val="003E0D0A"/>
    <w:rsid w:val="003E55AB"/>
    <w:rsid w:val="003F243F"/>
    <w:rsid w:val="003F2A56"/>
    <w:rsid w:val="003F2E1A"/>
    <w:rsid w:val="003F625E"/>
    <w:rsid w:val="00416488"/>
    <w:rsid w:val="00417111"/>
    <w:rsid w:val="00440E20"/>
    <w:rsid w:val="004473E2"/>
    <w:rsid w:val="00463EEB"/>
    <w:rsid w:val="004722B3"/>
    <w:rsid w:val="004768FD"/>
    <w:rsid w:val="0048509B"/>
    <w:rsid w:val="004A1F8F"/>
    <w:rsid w:val="004A4699"/>
    <w:rsid w:val="004A63D9"/>
    <w:rsid w:val="004A64E0"/>
    <w:rsid w:val="004A6921"/>
    <w:rsid w:val="004C6BF8"/>
    <w:rsid w:val="004C720B"/>
    <w:rsid w:val="004D0153"/>
    <w:rsid w:val="004D0384"/>
    <w:rsid w:val="004D3C2C"/>
    <w:rsid w:val="004D3F56"/>
    <w:rsid w:val="004D4FBC"/>
    <w:rsid w:val="004D5666"/>
    <w:rsid w:val="004E3698"/>
    <w:rsid w:val="004F4466"/>
    <w:rsid w:val="0050597C"/>
    <w:rsid w:val="00511E5E"/>
    <w:rsid w:val="00517129"/>
    <w:rsid w:val="00523CE7"/>
    <w:rsid w:val="00526917"/>
    <w:rsid w:val="0053149A"/>
    <w:rsid w:val="005413AE"/>
    <w:rsid w:val="005677F1"/>
    <w:rsid w:val="00570634"/>
    <w:rsid w:val="00570FBA"/>
    <w:rsid w:val="00583382"/>
    <w:rsid w:val="005B3D7C"/>
    <w:rsid w:val="005B3E07"/>
    <w:rsid w:val="005C15F4"/>
    <w:rsid w:val="005C7C27"/>
    <w:rsid w:val="005D639A"/>
    <w:rsid w:val="005E1D39"/>
    <w:rsid w:val="006256C2"/>
    <w:rsid w:val="00641DE8"/>
    <w:rsid w:val="00647199"/>
    <w:rsid w:val="00647564"/>
    <w:rsid w:val="00654A44"/>
    <w:rsid w:val="00660640"/>
    <w:rsid w:val="00667309"/>
    <w:rsid w:val="006675DD"/>
    <w:rsid w:val="006747D5"/>
    <w:rsid w:val="00677DBE"/>
    <w:rsid w:val="006A5148"/>
    <w:rsid w:val="006A79A4"/>
    <w:rsid w:val="006C55CD"/>
    <w:rsid w:val="006D4BA3"/>
    <w:rsid w:val="006D5887"/>
    <w:rsid w:val="006E23F4"/>
    <w:rsid w:val="006F1758"/>
    <w:rsid w:val="006F1EF2"/>
    <w:rsid w:val="006F2C27"/>
    <w:rsid w:val="006F3FC2"/>
    <w:rsid w:val="0070241C"/>
    <w:rsid w:val="00707258"/>
    <w:rsid w:val="00713A2F"/>
    <w:rsid w:val="00720F57"/>
    <w:rsid w:val="0073603F"/>
    <w:rsid w:val="00742261"/>
    <w:rsid w:val="00755B55"/>
    <w:rsid w:val="00763B26"/>
    <w:rsid w:val="00765333"/>
    <w:rsid w:val="00771CB7"/>
    <w:rsid w:val="00780FB8"/>
    <w:rsid w:val="0078260E"/>
    <w:rsid w:val="00796F15"/>
    <w:rsid w:val="007B1518"/>
    <w:rsid w:val="007B6CB1"/>
    <w:rsid w:val="007D4A33"/>
    <w:rsid w:val="007D6098"/>
    <w:rsid w:val="007D6318"/>
    <w:rsid w:val="007E1DF9"/>
    <w:rsid w:val="007E496A"/>
    <w:rsid w:val="007E7E08"/>
    <w:rsid w:val="00802DF3"/>
    <w:rsid w:val="00813161"/>
    <w:rsid w:val="008162B1"/>
    <w:rsid w:val="00821770"/>
    <w:rsid w:val="00826759"/>
    <w:rsid w:val="00832DEB"/>
    <w:rsid w:val="008414D3"/>
    <w:rsid w:val="00841554"/>
    <w:rsid w:val="00846109"/>
    <w:rsid w:val="00846394"/>
    <w:rsid w:val="008502A3"/>
    <w:rsid w:val="00851C6B"/>
    <w:rsid w:val="0086338E"/>
    <w:rsid w:val="00871BC4"/>
    <w:rsid w:val="0088038A"/>
    <w:rsid w:val="008B187B"/>
    <w:rsid w:val="008B7A0E"/>
    <w:rsid w:val="008C0ACB"/>
    <w:rsid w:val="008D111A"/>
    <w:rsid w:val="008D4437"/>
    <w:rsid w:val="008D7D64"/>
    <w:rsid w:val="008E6C13"/>
    <w:rsid w:val="008E73FB"/>
    <w:rsid w:val="008F2845"/>
    <w:rsid w:val="008F3B41"/>
    <w:rsid w:val="008F5E2C"/>
    <w:rsid w:val="00902FA4"/>
    <w:rsid w:val="009105FA"/>
    <w:rsid w:val="00916EDA"/>
    <w:rsid w:val="00921DDE"/>
    <w:rsid w:val="00925C20"/>
    <w:rsid w:val="0094419C"/>
    <w:rsid w:val="00955F9B"/>
    <w:rsid w:val="0095708F"/>
    <w:rsid w:val="00966609"/>
    <w:rsid w:val="00966BD9"/>
    <w:rsid w:val="00971ADD"/>
    <w:rsid w:val="0097647B"/>
    <w:rsid w:val="00976FBA"/>
    <w:rsid w:val="00980D7B"/>
    <w:rsid w:val="00992A9E"/>
    <w:rsid w:val="009C07D7"/>
    <w:rsid w:val="009D0969"/>
    <w:rsid w:val="009D2CE9"/>
    <w:rsid w:val="009D2F0D"/>
    <w:rsid w:val="009E3900"/>
    <w:rsid w:val="009F38A3"/>
    <w:rsid w:val="009F40C7"/>
    <w:rsid w:val="00A074E0"/>
    <w:rsid w:val="00A20207"/>
    <w:rsid w:val="00A30D4C"/>
    <w:rsid w:val="00A33DAA"/>
    <w:rsid w:val="00A561FC"/>
    <w:rsid w:val="00A6189B"/>
    <w:rsid w:val="00A71E52"/>
    <w:rsid w:val="00A8444C"/>
    <w:rsid w:val="00A9141E"/>
    <w:rsid w:val="00A928F6"/>
    <w:rsid w:val="00A933E2"/>
    <w:rsid w:val="00AB19B8"/>
    <w:rsid w:val="00AC1F0A"/>
    <w:rsid w:val="00AC721C"/>
    <w:rsid w:val="00AC7FD8"/>
    <w:rsid w:val="00AD4AE8"/>
    <w:rsid w:val="00AD4C2C"/>
    <w:rsid w:val="00AE0D12"/>
    <w:rsid w:val="00AF7D2E"/>
    <w:rsid w:val="00B0587E"/>
    <w:rsid w:val="00B10F1F"/>
    <w:rsid w:val="00B12775"/>
    <w:rsid w:val="00B13281"/>
    <w:rsid w:val="00B16F30"/>
    <w:rsid w:val="00B16F8D"/>
    <w:rsid w:val="00B25657"/>
    <w:rsid w:val="00B264F0"/>
    <w:rsid w:val="00B33745"/>
    <w:rsid w:val="00B67006"/>
    <w:rsid w:val="00B75AA6"/>
    <w:rsid w:val="00B76BBE"/>
    <w:rsid w:val="00B836EC"/>
    <w:rsid w:val="00B878B4"/>
    <w:rsid w:val="00B929A4"/>
    <w:rsid w:val="00BA5AD3"/>
    <w:rsid w:val="00BB0255"/>
    <w:rsid w:val="00BC4FF6"/>
    <w:rsid w:val="00BD30F8"/>
    <w:rsid w:val="00BE0CC5"/>
    <w:rsid w:val="00BE0CF6"/>
    <w:rsid w:val="00BE39EC"/>
    <w:rsid w:val="00BF05AD"/>
    <w:rsid w:val="00BF4EDC"/>
    <w:rsid w:val="00C0178F"/>
    <w:rsid w:val="00C05135"/>
    <w:rsid w:val="00C20389"/>
    <w:rsid w:val="00C2096C"/>
    <w:rsid w:val="00C31E0F"/>
    <w:rsid w:val="00C35AD9"/>
    <w:rsid w:val="00C4133E"/>
    <w:rsid w:val="00C44867"/>
    <w:rsid w:val="00C47A1F"/>
    <w:rsid w:val="00C51265"/>
    <w:rsid w:val="00C52D7B"/>
    <w:rsid w:val="00C55F1C"/>
    <w:rsid w:val="00C571AC"/>
    <w:rsid w:val="00C67944"/>
    <w:rsid w:val="00C775F3"/>
    <w:rsid w:val="00C84496"/>
    <w:rsid w:val="00C936A9"/>
    <w:rsid w:val="00C94558"/>
    <w:rsid w:val="00C9559E"/>
    <w:rsid w:val="00C9783C"/>
    <w:rsid w:val="00CA34BF"/>
    <w:rsid w:val="00CB52A4"/>
    <w:rsid w:val="00CC1B5C"/>
    <w:rsid w:val="00CC4685"/>
    <w:rsid w:val="00CE0914"/>
    <w:rsid w:val="00CE4D0A"/>
    <w:rsid w:val="00D039C9"/>
    <w:rsid w:val="00D140FA"/>
    <w:rsid w:val="00D23573"/>
    <w:rsid w:val="00D34894"/>
    <w:rsid w:val="00D3776D"/>
    <w:rsid w:val="00D377F0"/>
    <w:rsid w:val="00D425A4"/>
    <w:rsid w:val="00D43A5F"/>
    <w:rsid w:val="00D4638D"/>
    <w:rsid w:val="00D47180"/>
    <w:rsid w:val="00D543E4"/>
    <w:rsid w:val="00D635E6"/>
    <w:rsid w:val="00D66048"/>
    <w:rsid w:val="00D76432"/>
    <w:rsid w:val="00D8004B"/>
    <w:rsid w:val="00D8268F"/>
    <w:rsid w:val="00D8508C"/>
    <w:rsid w:val="00D94403"/>
    <w:rsid w:val="00D9657F"/>
    <w:rsid w:val="00DA5703"/>
    <w:rsid w:val="00DC039C"/>
    <w:rsid w:val="00DC6B7B"/>
    <w:rsid w:val="00DE25CC"/>
    <w:rsid w:val="00DE7045"/>
    <w:rsid w:val="00DF0332"/>
    <w:rsid w:val="00DF7150"/>
    <w:rsid w:val="00E00AD6"/>
    <w:rsid w:val="00E03A34"/>
    <w:rsid w:val="00E06D7E"/>
    <w:rsid w:val="00E13CEE"/>
    <w:rsid w:val="00E15247"/>
    <w:rsid w:val="00E2087C"/>
    <w:rsid w:val="00E23077"/>
    <w:rsid w:val="00E24BA2"/>
    <w:rsid w:val="00E25E58"/>
    <w:rsid w:val="00E30249"/>
    <w:rsid w:val="00E47F1F"/>
    <w:rsid w:val="00E51A68"/>
    <w:rsid w:val="00E61A68"/>
    <w:rsid w:val="00E66F7B"/>
    <w:rsid w:val="00E720E1"/>
    <w:rsid w:val="00E766E3"/>
    <w:rsid w:val="00E87DFF"/>
    <w:rsid w:val="00EB4DA1"/>
    <w:rsid w:val="00EB6F89"/>
    <w:rsid w:val="00EC3051"/>
    <w:rsid w:val="00ED2C83"/>
    <w:rsid w:val="00EE0D96"/>
    <w:rsid w:val="00EE7F06"/>
    <w:rsid w:val="00F00405"/>
    <w:rsid w:val="00F008DF"/>
    <w:rsid w:val="00F018D7"/>
    <w:rsid w:val="00F04900"/>
    <w:rsid w:val="00F07152"/>
    <w:rsid w:val="00F12AD6"/>
    <w:rsid w:val="00F13805"/>
    <w:rsid w:val="00F13A1E"/>
    <w:rsid w:val="00F15B88"/>
    <w:rsid w:val="00F2012D"/>
    <w:rsid w:val="00F24A27"/>
    <w:rsid w:val="00F302C6"/>
    <w:rsid w:val="00F30ACB"/>
    <w:rsid w:val="00F41274"/>
    <w:rsid w:val="00F50777"/>
    <w:rsid w:val="00F550C3"/>
    <w:rsid w:val="00F570BF"/>
    <w:rsid w:val="00F631CC"/>
    <w:rsid w:val="00F635B8"/>
    <w:rsid w:val="00F6377A"/>
    <w:rsid w:val="00F64CB1"/>
    <w:rsid w:val="00F667C8"/>
    <w:rsid w:val="00F70D88"/>
    <w:rsid w:val="00F72C51"/>
    <w:rsid w:val="00F72C9D"/>
    <w:rsid w:val="00F75430"/>
    <w:rsid w:val="00F83055"/>
    <w:rsid w:val="00F8380F"/>
    <w:rsid w:val="00F866C8"/>
    <w:rsid w:val="00F904CD"/>
    <w:rsid w:val="00F91385"/>
    <w:rsid w:val="00F9579F"/>
    <w:rsid w:val="00FA319B"/>
    <w:rsid w:val="00FA4729"/>
    <w:rsid w:val="00FA555C"/>
    <w:rsid w:val="00FA7BD3"/>
    <w:rsid w:val="00FB018E"/>
    <w:rsid w:val="00FB4584"/>
    <w:rsid w:val="00FC5612"/>
    <w:rsid w:val="00FC7051"/>
    <w:rsid w:val="00FC7935"/>
    <w:rsid w:val="00FD4E50"/>
    <w:rsid w:val="00FE1916"/>
    <w:rsid w:val="00FE1E38"/>
    <w:rsid w:val="00FE335A"/>
    <w:rsid w:val="00FE7109"/>
    <w:rsid w:val="00FF2E4D"/>
    <w:rsid w:val="00FF57DF"/>
    <w:rsid w:val="00FF6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8BCFBE2"/>
  <w15:chartTrackingRefBased/>
  <w15:docId w15:val="{759375B8-010D-164C-99D3-84B890373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758"/>
    <w:pPr>
      <w:spacing w:before="100" w:beforeAutospacing="1" w:after="100" w:afterAutospacing="1"/>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6F1758"/>
  </w:style>
  <w:style w:type="paragraph" w:styleId="Revision">
    <w:name w:val="Revision"/>
    <w:hidden/>
    <w:uiPriority w:val="99"/>
    <w:semiHidden/>
    <w:rsid w:val="000D6F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7442185">
      <w:bodyDiv w:val="1"/>
      <w:marLeft w:val="0"/>
      <w:marRight w:val="0"/>
      <w:marTop w:val="0"/>
      <w:marBottom w:val="0"/>
      <w:divBdr>
        <w:top w:val="none" w:sz="0" w:space="0" w:color="auto"/>
        <w:left w:val="none" w:sz="0" w:space="0" w:color="auto"/>
        <w:bottom w:val="none" w:sz="0" w:space="0" w:color="auto"/>
        <w:right w:val="none" w:sz="0" w:space="0" w:color="auto"/>
      </w:divBdr>
      <w:divsChild>
        <w:div w:id="1093747820">
          <w:marLeft w:val="0"/>
          <w:marRight w:val="0"/>
          <w:marTop w:val="0"/>
          <w:marBottom w:val="0"/>
          <w:divBdr>
            <w:top w:val="none" w:sz="0" w:space="0" w:color="auto"/>
            <w:left w:val="none" w:sz="0" w:space="0" w:color="auto"/>
            <w:bottom w:val="single" w:sz="8" w:space="1" w:color="auto"/>
            <w:right w:val="none" w:sz="0" w:space="0" w:color="auto"/>
          </w:divBdr>
        </w:div>
        <w:div w:id="1775711529">
          <w:marLeft w:val="0"/>
          <w:marRight w:val="0"/>
          <w:marTop w:val="0"/>
          <w:marBottom w:val="0"/>
          <w:divBdr>
            <w:top w:val="none" w:sz="0" w:space="0" w:color="auto"/>
            <w:left w:val="none" w:sz="0" w:space="0" w:color="auto"/>
            <w:bottom w:val="single" w:sz="8" w:space="1"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487</Words>
  <Characters>2781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Jacob Bledsoe</cp:lastModifiedBy>
  <cp:revision>2</cp:revision>
  <dcterms:created xsi:type="dcterms:W3CDTF">2024-06-12T19:35:00Z</dcterms:created>
  <dcterms:modified xsi:type="dcterms:W3CDTF">2024-06-12T19:48:00Z</dcterms:modified>
</cp:coreProperties>
</file>